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224A3" w14:textId="32E77F59" w:rsidR="006D27D8" w:rsidRDefault="006D27D8">
      <w:pPr>
        <w:jc w:val="left"/>
        <w:rPr>
          <w:rFonts w:ascii="Montserrat" w:eastAsiaTheme="majorEastAsia" w:hAnsi="Montserrat" w:cstheme="majorBidi"/>
          <w:b/>
          <w:color w:val="18385E" w:themeColor="text2"/>
          <w:spacing w:val="-10"/>
          <w:kern w:val="28"/>
          <w:sz w:val="48"/>
          <w:szCs w:val="48"/>
          <w:u w:val="thick" w:color="0C7EF9" w:themeColor="accent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7C1943" wp14:editId="76E6C9DD">
                <wp:simplePos x="0" y="0"/>
                <wp:positionH relativeFrom="margin">
                  <wp:posOffset>1560786</wp:posOffset>
                </wp:positionH>
                <wp:positionV relativeFrom="paragraph">
                  <wp:posOffset>662152</wp:posOffset>
                </wp:positionV>
                <wp:extent cx="4635062" cy="546100"/>
                <wp:effectExtent l="0" t="0" r="0" b="6350"/>
                <wp:wrapNone/>
                <wp:docPr id="20007700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062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6853B" w14:textId="7FED6306" w:rsidR="006D27D8" w:rsidRPr="006D27D8" w:rsidRDefault="006D27D8" w:rsidP="006D27D8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D27D8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SD</w:t>
                            </w:r>
                            <w:r w:rsidR="00526528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2</w:t>
                            </w:r>
                            <w:r w:rsidRPr="006D27D8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–</w:t>
                            </w:r>
                            <w:r w:rsidR="00526528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Data Sharing Confirmation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7C19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2.9pt;margin-top:52.15pt;width:364.95pt;height:43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" filled="f" stroked="f" strokeweight=".5pt">
                <v:textbox>
                  <w:txbxContent>
                    <w:p w14:paraId="7A96853B" w14:textId="7FED6306" w:rsidR="006D27D8" w:rsidRPr="006D27D8" w:rsidRDefault="006D27D8" w:rsidP="006D27D8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D27D8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SD</w:t>
                      </w:r>
                      <w:r w:rsidR="00526528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  <w:r w:rsidRPr="006D27D8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–</w:t>
                      </w:r>
                      <w:r w:rsidR="00526528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Data Sharing Confirmation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25BF5" wp14:editId="760D4DA0">
                <wp:simplePos x="0" y="0"/>
                <wp:positionH relativeFrom="column">
                  <wp:posOffset>1577866</wp:posOffset>
                </wp:positionH>
                <wp:positionV relativeFrom="paragraph">
                  <wp:posOffset>1045210</wp:posOffset>
                </wp:positionV>
                <wp:extent cx="3289300" cy="546100"/>
                <wp:effectExtent l="0" t="0" r="0" b="6350"/>
                <wp:wrapNone/>
                <wp:docPr id="18387365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211B4" w14:textId="23A62EB0" w:rsidR="006D27D8" w:rsidRPr="00CF43DF" w:rsidRDefault="006D27D8" w:rsidP="006D27D8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V1.0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25BF5" id="_x0000_s1027" type="#_x0000_t202" style="position:absolute;margin-left:124.25pt;margin-top:82.3pt;width:259pt;height:4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" filled="f" stroked="f" strokeweight=".5pt">
                <v:textbox>
                  <w:txbxContent>
                    <w:p w14:paraId="7B8211B4" w14:textId="23A62EB0" w:rsidR="006D27D8" w:rsidRPr="00CF43DF" w:rsidRDefault="006D27D8" w:rsidP="006D27D8">
                      <w:pPr>
                        <w:rPr>
                          <w:rFonts w:ascii="Montserrat" w:hAnsi="Montserrat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Montserrat" w:hAnsi="Montserrat"/>
                          <w:color w:val="FFFFFF" w:themeColor="background1"/>
                          <w:sz w:val="36"/>
                          <w:szCs w:val="36"/>
                        </w:rPr>
                        <w:t xml:space="preserve">V1.0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  <w:szCs w:val="48"/>
        </w:rPr>
        <w:br w:type="page"/>
      </w:r>
    </w:p>
    <w:p w14:paraId="3ACC4A38" w14:textId="3A7CF49D" w:rsidR="002A7207" w:rsidRPr="00A06229" w:rsidRDefault="00A06229" w:rsidP="00D21146">
      <w:pPr>
        <w:pStyle w:val="Title"/>
        <w:rPr>
          <w:sz w:val="48"/>
          <w:szCs w:val="48"/>
        </w:rPr>
      </w:pPr>
      <w:r w:rsidRPr="00A06229">
        <w:rPr>
          <w:sz w:val="48"/>
          <w:szCs w:val="48"/>
        </w:rPr>
        <w:lastRenderedPageBreak/>
        <w:t>SD</w:t>
      </w:r>
      <w:r w:rsidR="00526528">
        <w:rPr>
          <w:sz w:val="48"/>
          <w:szCs w:val="48"/>
        </w:rPr>
        <w:t>2</w:t>
      </w:r>
      <w:r w:rsidRPr="00A06229">
        <w:rPr>
          <w:sz w:val="48"/>
          <w:szCs w:val="48"/>
        </w:rPr>
        <w:t xml:space="preserve"> – </w:t>
      </w:r>
      <w:r w:rsidR="00526528">
        <w:rPr>
          <w:sz w:val="48"/>
          <w:szCs w:val="48"/>
        </w:rPr>
        <w:t xml:space="preserve">Data Sharing Confirmation </w:t>
      </w:r>
    </w:p>
    <w:p w14:paraId="6B490D3C" w14:textId="7712F921" w:rsidR="00D21146" w:rsidRDefault="00A06229" w:rsidP="00D21146">
      <w:pPr>
        <w:rPr>
          <w:rFonts w:ascii="Arial" w:hAnsi="Arial" w:cs="Arial"/>
          <w:lang w:val="en-US"/>
        </w:rPr>
      </w:pPr>
      <w:r w:rsidRPr="00A06229">
        <w:rPr>
          <w:b/>
          <w:bCs/>
        </w:rPr>
        <w:t>Note</w:t>
      </w:r>
      <w:r>
        <w:t xml:space="preserve">: </w:t>
      </w:r>
      <w:r w:rsidRPr="00526528">
        <w:t>Upon completing this document, please ensure to sign it by double-clicking in the designated signature area located at the end of the document.</w:t>
      </w:r>
    </w:p>
    <w:p w14:paraId="5EB5A439" w14:textId="77777777" w:rsidR="00526528" w:rsidRDefault="00526528" w:rsidP="00526528">
      <w:pPr>
        <w:pStyle w:val="ListParagraph"/>
        <w:numPr>
          <w:ilvl w:val="0"/>
          <w:numId w:val="1"/>
        </w:numPr>
        <w:spacing w:line="256" w:lineRule="auto"/>
        <w:jc w:val="left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Referring to the following OEM-Self-declaration form (SD1)</w:t>
      </w: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38"/>
        <w:gridCol w:w="2673"/>
        <w:gridCol w:w="1649"/>
        <w:gridCol w:w="2156"/>
      </w:tblGrid>
      <w:tr w:rsidR="00526528" w:rsidRPr="00526528" w14:paraId="7BF7FE1F" w14:textId="77777777" w:rsidTr="00526528">
        <w:tc>
          <w:tcPr>
            <w:tcW w:w="2547" w:type="dxa"/>
            <w:shd w:val="clear" w:color="auto" w:fill="C1E4F5" w:themeFill="accent1" w:themeFillTint="33"/>
          </w:tcPr>
          <w:p w14:paraId="5DC30A46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Document Reference-ID:</w:t>
            </w:r>
          </w:p>
        </w:tc>
        <w:tc>
          <w:tcPr>
            <w:tcW w:w="6513" w:type="dxa"/>
            <w:gridSpan w:val="3"/>
          </w:tcPr>
          <w:p w14:paraId="1E6DF90C" w14:textId="0E7C366E" w:rsidR="00526528" w:rsidRPr="00526528" w:rsidRDefault="00526528" w:rsidP="00526528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</w:p>
        </w:tc>
      </w:tr>
      <w:tr w:rsidR="00526528" w:rsidRPr="00526528" w14:paraId="7F9519AF" w14:textId="77777777" w:rsidTr="00526528">
        <w:tc>
          <w:tcPr>
            <w:tcW w:w="2547" w:type="dxa"/>
            <w:shd w:val="clear" w:color="auto" w:fill="C1E4F5" w:themeFill="accent1" w:themeFillTint="33"/>
          </w:tcPr>
          <w:p w14:paraId="73DCF760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Original submission date of OEM Self-declaration (DD/MM/YYYY):</w:t>
            </w:r>
          </w:p>
        </w:tc>
        <w:tc>
          <w:tcPr>
            <w:tcW w:w="2692" w:type="dxa"/>
          </w:tcPr>
          <w:p w14:paraId="7F0B117C" w14:textId="5C81B1D8" w:rsidR="00526528" w:rsidRPr="00526528" w:rsidRDefault="00526528" w:rsidP="00526528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</w:p>
        </w:tc>
        <w:tc>
          <w:tcPr>
            <w:tcW w:w="1650" w:type="dxa"/>
            <w:shd w:val="clear" w:color="auto" w:fill="C1E4F5" w:themeFill="accent1" w:themeFillTint="33"/>
          </w:tcPr>
          <w:p w14:paraId="66AACCBD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b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b/>
                <w:sz w:val="18"/>
                <w:szCs w:val="18"/>
                <w:lang w:val="en-US"/>
              </w:rPr>
              <w:t>Last updated (DD/MM/YYYY):</w:t>
            </w:r>
          </w:p>
        </w:tc>
        <w:tc>
          <w:tcPr>
            <w:tcW w:w="2171" w:type="dxa"/>
          </w:tcPr>
          <w:p w14:paraId="387BCF2E" w14:textId="77777777" w:rsidR="00526528" w:rsidRDefault="00526528" w:rsidP="00526528">
            <w:pPr>
              <w:jc w:val="left"/>
              <w:rPr>
                <w:rFonts w:asciiTheme="majorHAnsi" w:hAnsiTheme="majorHAnsi" w:cs="Arial"/>
                <w:iCs/>
                <w:sz w:val="16"/>
                <w:szCs w:val="16"/>
                <w:lang w:val="en-US"/>
              </w:rPr>
            </w:pPr>
          </w:p>
          <w:p w14:paraId="417D50E4" w14:textId="6EEE19E0" w:rsidR="00526528" w:rsidRPr="00526528" w:rsidRDefault="00526528" w:rsidP="00526528">
            <w:pPr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</w:p>
        </w:tc>
      </w:tr>
      <w:tr w:rsidR="00526528" w:rsidRPr="00526528" w14:paraId="36291866" w14:textId="77777777" w:rsidTr="00526528">
        <w:tc>
          <w:tcPr>
            <w:tcW w:w="2547" w:type="dxa"/>
            <w:shd w:val="clear" w:color="auto" w:fill="C1E4F5" w:themeFill="accent1" w:themeFillTint="33"/>
          </w:tcPr>
          <w:p w14:paraId="16074D22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Issued by Company:</w:t>
            </w:r>
          </w:p>
        </w:tc>
        <w:tc>
          <w:tcPr>
            <w:tcW w:w="6513" w:type="dxa"/>
            <w:gridSpan w:val="3"/>
          </w:tcPr>
          <w:p w14:paraId="3126BCE3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</w:p>
        </w:tc>
      </w:tr>
    </w:tbl>
    <w:p w14:paraId="4C65A8E0" w14:textId="77777777" w:rsidR="00526528" w:rsidRPr="00526528" w:rsidRDefault="00526528" w:rsidP="00526528">
      <w:pPr>
        <w:spacing w:line="256" w:lineRule="auto"/>
        <w:jc w:val="left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796E385" w14:textId="1B76362F" w:rsidR="00526528" w:rsidRPr="00526528" w:rsidRDefault="00526528" w:rsidP="00526528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lang w:val="en-US"/>
        </w:rPr>
      </w:pPr>
      <w:r w:rsidRPr="00526528">
        <w:rPr>
          <w:rFonts w:ascii="Arial" w:hAnsi="Arial" w:cs="Arial"/>
          <w:b/>
          <w:bCs/>
          <w:lang w:val="en-US"/>
        </w:rPr>
        <w:t xml:space="preserve">We hereby confirm </w:t>
      </w: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36"/>
        <w:gridCol w:w="2674"/>
        <w:gridCol w:w="1649"/>
        <w:gridCol w:w="2157"/>
      </w:tblGrid>
      <w:tr w:rsidR="00526528" w:rsidRPr="00526528" w14:paraId="62E9B5A5" w14:textId="77777777" w:rsidTr="00526528">
        <w:tc>
          <w:tcPr>
            <w:tcW w:w="2547" w:type="dxa"/>
            <w:shd w:val="clear" w:color="auto" w:fill="C1E4F5" w:themeFill="accent1" w:themeFillTint="33"/>
          </w:tcPr>
          <w:p w14:paraId="669765EF" w14:textId="77777777" w:rsidR="00526528" w:rsidRPr="00526528" w:rsidRDefault="00526528" w:rsidP="000D3B2F">
            <w:pPr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Document Reference-ID of this document</w:t>
            </w:r>
          </w:p>
        </w:tc>
        <w:tc>
          <w:tcPr>
            <w:tcW w:w="6515" w:type="dxa"/>
            <w:gridSpan w:val="3"/>
          </w:tcPr>
          <w:p w14:paraId="592E5E6F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</w:p>
        </w:tc>
      </w:tr>
      <w:tr w:rsidR="00526528" w:rsidRPr="00526528" w14:paraId="6D25E18F" w14:textId="77777777" w:rsidTr="00526528">
        <w:tc>
          <w:tcPr>
            <w:tcW w:w="2547" w:type="dxa"/>
            <w:shd w:val="clear" w:color="auto" w:fill="C1E4F5" w:themeFill="accent1" w:themeFillTint="33"/>
          </w:tcPr>
          <w:p w14:paraId="3AEA554E" w14:textId="77777777" w:rsidR="00526528" w:rsidRPr="00526528" w:rsidRDefault="00526528" w:rsidP="000D3B2F">
            <w:pPr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Original submission date of this OEM Data Sharing Confirmation</w:t>
            </w:r>
          </w:p>
        </w:tc>
        <w:tc>
          <w:tcPr>
            <w:tcW w:w="2693" w:type="dxa"/>
          </w:tcPr>
          <w:p w14:paraId="4AD76D6C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</w:p>
        </w:tc>
        <w:tc>
          <w:tcPr>
            <w:tcW w:w="1650" w:type="dxa"/>
            <w:shd w:val="clear" w:color="auto" w:fill="CEE4FD" w:themeFill="accent2" w:themeFillTint="33"/>
          </w:tcPr>
          <w:p w14:paraId="458DAB24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b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b/>
                <w:sz w:val="18"/>
                <w:szCs w:val="18"/>
                <w:lang w:val="en-US"/>
              </w:rPr>
              <w:t xml:space="preserve">Last </w:t>
            </w:r>
            <w:r w:rsidRPr="00526528">
              <w:rPr>
                <w:rFonts w:asciiTheme="majorHAnsi" w:hAnsiTheme="majorHAnsi" w:cs="Arial"/>
                <w:b/>
                <w:sz w:val="18"/>
                <w:szCs w:val="18"/>
                <w:shd w:val="clear" w:color="auto" w:fill="C1E4F5" w:themeFill="accent1" w:themeFillTint="33"/>
                <w:lang w:val="en-US"/>
              </w:rPr>
              <w:t>updated</w:t>
            </w:r>
            <w:r w:rsidRPr="00526528">
              <w:rPr>
                <w:rFonts w:asciiTheme="majorHAnsi" w:hAnsiTheme="majorHAnsi" w:cs="Arial"/>
                <w:b/>
                <w:sz w:val="18"/>
                <w:szCs w:val="18"/>
                <w:lang w:val="en-US"/>
              </w:rPr>
              <w:t xml:space="preserve"> (DD/MM/</w:t>
            </w:r>
            <w:r w:rsidRPr="00526528">
              <w:rPr>
                <w:rFonts w:asciiTheme="majorHAnsi" w:hAnsiTheme="majorHAnsi" w:cs="Arial"/>
                <w:b/>
                <w:sz w:val="18"/>
                <w:szCs w:val="18"/>
                <w:shd w:val="clear" w:color="auto" w:fill="C1E4F5" w:themeFill="accent1" w:themeFillTint="33"/>
                <w:lang w:val="en-US"/>
              </w:rPr>
              <w:t>YYYY</w:t>
            </w:r>
            <w:r w:rsidRPr="00526528">
              <w:rPr>
                <w:rFonts w:asciiTheme="majorHAnsi" w:hAnsiTheme="majorHAnsi" w:cs="Arial"/>
                <w:b/>
                <w:sz w:val="18"/>
                <w:szCs w:val="18"/>
                <w:lang w:val="en-US"/>
              </w:rPr>
              <w:t>):</w:t>
            </w:r>
          </w:p>
        </w:tc>
        <w:tc>
          <w:tcPr>
            <w:tcW w:w="2172" w:type="dxa"/>
          </w:tcPr>
          <w:p w14:paraId="66EB54EC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</w:p>
        </w:tc>
      </w:tr>
      <w:tr w:rsidR="00526528" w:rsidRPr="00526528" w14:paraId="78C37424" w14:textId="77777777" w:rsidTr="00526528">
        <w:tc>
          <w:tcPr>
            <w:tcW w:w="2547" w:type="dxa"/>
            <w:shd w:val="clear" w:color="auto" w:fill="C1E4F5" w:themeFill="accent1" w:themeFillTint="33"/>
          </w:tcPr>
          <w:p w14:paraId="614B2681" w14:textId="77777777" w:rsidR="00526528" w:rsidRPr="00526528" w:rsidRDefault="00526528" w:rsidP="000D3B2F">
            <w:pPr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Company:</w:t>
            </w:r>
          </w:p>
        </w:tc>
        <w:tc>
          <w:tcPr>
            <w:tcW w:w="6515" w:type="dxa"/>
            <w:gridSpan w:val="3"/>
          </w:tcPr>
          <w:p w14:paraId="1B1110EF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</w:p>
        </w:tc>
      </w:tr>
      <w:tr w:rsidR="00526528" w:rsidRPr="00526528" w14:paraId="5D050F39" w14:textId="77777777" w:rsidTr="00526528">
        <w:tc>
          <w:tcPr>
            <w:tcW w:w="2547" w:type="dxa"/>
            <w:shd w:val="clear" w:color="auto" w:fill="C1E4F5" w:themeFill="accent1" w:themeFillTint="33"/>
          </w:tcPr>
          <w:p w14:paraId="7D4B88AD" w14:textId="77777777" w:rsidR="00526528" w:rsidRPr="00526528" w:rsidRDefault="00526528" w:rsidP="000D3B2F">
            <w:pPr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Company Reference-ID:</w:t>
            </w:r>
          </w:p>
        </w:tc>
        <w:tc>
          <w:tcPr>
            <w:tcW w:w="6515" w:type="dxa"/>
            <w:gridSpan w:val="3"/>
          </w:tcPr>
          <w:p w14:paraId="55C761F0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</w:p>
        </w:tc>
      </w:tr>
    </w:tbl>
    <w:p w14:paraId="58A37243" w14:textId="77777777" w:rsidR="00865F1C" w:rsidRDefault="00865F1C" w:rsidP="00D21146"/>
    <w:p w14:paraId="4ABF472C" w14:textId="666322D9" w:rsidR="00526528" w:rsidRPr="00526528" w:rsidRDefault="00526528" w:rsidP="00526528">
      <w:pPr>
        <w:pStyle w:val="ListParagraph"/>
        <w:numPr>
          <w:ilvl w:val="0"/>
          <w:numId w:val="1"/>
        </w:numPr>
        <w:rPr>
          <w:b/>
          <w:bCs/>
        </w:rPr>
      </w:pPr>
      <w:r w:rsidRPr="00526528">
        <w:rPr>
          <w:b/>
          <w:bCs/>
        </w:rPr>
        <w:t xml:space="preserve">The following </w:t>
      </w: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34"/>
        <w:gridCol w:w="566"/>
        <w:gridCol w:w="5916"/>
      </w:tblGrid>
      <w:tr w:rsidR="00526528" w:rsidRPr="00526528" w14:paraId="0E5F6E90" w14:textId="77777777" w:rsidTr="00526528">
        <w:trPr>
          <w:trHeight w:val="213"/>
        </w:trPr>
        <w:tc>
          <w:tcPr>
            <w:tcW w:w="2547" w:type="dxa"/>
            <w:vMerge w:val="restart"/>
            <w:shd w:val="clear" w:color="auto" w:fill="C1E4F5" w:themeFill="accent1" w:themeFillTint="33"/>
          </w:tcPr>
          <w:p w14:paraId="4F3CCD0C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Item</w:t>
            </w:r>
          </w:p>
        </w:tc>
        <w:tc>
          <w:tcPr>
            <w:tcW w:w="567" w:type="dxa"/>
            <w:vAlign w:val="center"/>
          </w:tcPr>
          <w:p w14:paraId="6A93309E" w14:textId="77777777" w:rsidR="00526528" w:rsidRPr="00526528" w:rsidRDefault="00526528" w:rsidP="00526528">
            <w:pPr>
              <w:jc w:val="center"/>
              <w:rPr>
                <w:rFonts w:asciiTheme="majorHAnsi" w:hAnsiTheme="majorHAnsi" w:cs="Arial"/>
                <w:i/>
                <w:sz w:val="18"/>
                <w:szCs w:val="18"/>
                <w:lang w:val="en-US"/>
              </w:rPr>
            </w:pPr>
            <w:sdt>
              <w:sdtPr>
                <w:rPr>
                  <w:rFonts w:asciiTheme="majorHAnsi" w:hAnsiTheme="majorHAnsi" w:cs="Arial"/>
                  <w:iCs/>
                  <w:sz w:val="18"/>
                  <w:szCs w:val="18"/>
                  <w:lang w:val="en-US"/>
                </w:rPr>
                <w:id w:val="1397240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26528">
                  <w:rPr>
                    <w:rFonts w:asciiTheme="majorHAnsi" w:eastAsia="MS Gothic" w:hAnsiTheme="majorHAnsi" w:cs="Arial"/>
                    <w:iCs/>
                    <w:sz w:val="18"/>
                    <w:szCs w:val="18"/>
                    <w:lang w:val="en-US"/>
                  </w:rPr>
                  <w:t>☐</w:t>
                </w:r>
              </w:sdtContent>
            </w:sdt>
          </w:p>
        </w:tc>
        <w:tc>
          <w:tcPr>
            <w:tcW w:w="5946" w:type="dxa"/>
          </w:tcPr>
          <w:p w14:paraId="2BBD0B18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  <w:t>We have access to the data shared by the OEM specified in Section a)</w:t>
            </w:r>
          </w:p>
        </w:tc>
      </w:tr>
      <w:tr w:rsidR="00526528" w:rsidRPr="00526528" w14:paraId="1B31C68F" w14:textId="77777777" w:rsidTr="00526528">
        <w:trPr>
          <w:trHeight w:val="213"/>
        </w:trPr>
        <w:tc>
          <w:tcPr>
            <w:tcW w:w="2547" w:type="dxa"/>
            <w:vMerge/>
            <w:shd w:val="clear" w:color="auto" w:fill="C1E4F5" w:themeFill="accent1" w:themeFillTint="33"/>
          </w:tcPr>
          <w:p w14:paraId="7E2151CA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F4BBD86" w14:textId="77777777" w:rsidR="00526528" w:rsidRPr="00526528" w:rsidRDefault="00526528" w:rsidP="00526528">
            <w:pPr>
              <w:jc w:val="center"/>
              <w:rPr>
                <w:rFonts w:asciiTheme="majorHAnsi" w:hAnsiTheme="majorHAnsi" w:cs="Arial"/>
                <w:i/>
                <w:sz w:val="18"/>
                <w:szCs w:val="18"/>
                <w:lang w:val="en-US"/>
              </w:rPr>
            </w:pPr>
            <w:sdt>
              <w:sdtPr>
                <w:rPr>
                  <w:rFonts w:asciiTheme="majorHAnsi" w:hAnsiTheme="majorHAnsi" w:cs="Arial"/>
                  <w:iCs/>
                  <w:sz w:val="18"/>
                  <w:szCs w:val="18"/>
                  <w:lang w:val="en-US"/>
                </w:rPr>
                <w:id w:val="-682667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26528">
                  <w:rPr>
                    <w:rFonts w:asciiTheme="majorHAnsi" w:eastAsia="MS Gothic" w:hAnsiTheme="majorHAnsi" w:cs="Arial"/>
                    <w:iCs/>
                    <w:sz w:val="18"/>
                    <w:szCs w:val="18"/>
                    <w:lang w:val="en-US"/>
                  </w:rPr>
                  <w:t>☐</w:t>
                </w:r>
              </w:sdtContent>
            </w:sdt>
          </w:p>
        </w:tc>
        <w:tc>
          <w:tcPr>
            <w:tcW w:w="5946" w:type="dxa"/>
          </w:tcPr>
          <w:p w14:paraId="77B2A35B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  <w:t>We have analyzed the data that’s been specified by the OEM in the self-declaration referred to in Section a)</w:t>
            </w:r>
          </w:p>
        </w:tc>
      </w:tr>
      <w:tr w:rsidR="00526528" w:rsidRPr="00526528" w14:paraId="457B325A" w14:textId="77777777" w:rsidTr="00526528">
        <w:trPr>
          <w:trHeight w:val="213"/>
        </w:trPr>
        <w:tc>
          <w:tcPr>
            <w:tcW w:w="2547" w:type="dxa"/>
            <w:vMerge/>
            <w:shd w:val="clear" w:color="auto" w:fill="C1E4F5" w:themeFill="accent1" w:themeFillTint="33"/>
          </w:tcPr>
          <w:p w14:paraId="5F9B1006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AC2993C" w14:textId="77777777" w:rsidR="00526528" w:rsidRPr="00526528" w:rsidRDefault="00526528" w:rsidP="00526528">
            <w:pPr>
              <w:jc w:val="center"/>
              <w:rPr>
                <w:rFonts w:asciiTheme="majorHAnsi" w:hAnsiTheme="majorHAnsi" w:cs="Arial"/>
                <w:i/>
                <w:sz w:val="18"/>
                <w:szCs w:val="18"/>
                <w:lang w:val="en-US"/>
              </w:rPr>
            </w:pPr>
            <w:sdt>
              <w:sdtPr>
                <w:rPr>
                  <w:rFonts w:asciiTheme="majorHAnsi" w:hAnsiTheme="majorHAnsi" w:cs="Arial"/>
                  <w:iCs/>
                  <w:sz w:val="18"/>
                  <w:szCs w:val="18"/>
                  <w:lang w:val="en-US"/>
                </w:rPr>
                <w:id w:val="-638883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26528">
                  <w:rPr>
                    <w:rFonts w:asciiTheme="majorHAnsi" w:eastAsia="MS Gothic" w:hAnsiTheme="majorHAnsi" w:cs="Arial"/>
                    <w:iCs/>
                    <w:sz w:val="18"/>
                    <w:szCs w:val="18"/>
                    <w:lang w:val="en-US"/>
                  </w:rPr>
                  <w:t>☐</w:t>
                </w:r>
              </w:sdtContent>
            </w:sdt>
          </w:p>
        </w:tc>
        <w:tc>
          <w:tcPr>
            <w:tcW w:w="5946" w:type="dxa"/>
          </w:tcPr>
          <w:p w14:paraId="767D7194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  <w:t>We confirm the data shared by the OEM matches the description provided in the self-declaration referred to in Section a)</w:t>
            </w:r>
          </w:p>
        </w:tc>
      </w:tr>
      <w:tr w:rsidR="00526528" w:rsidRPr="00526528" w14:paraId="0F687BBC" w14:textId="77777777" w:rsidTr="00526528">
        <w:trPr>
          <w:trHeight w:val="213"/>
        </w:trPr>
        <w:tc>
          <w:tcPr>
            <w:tcW w:w="2547" w:type="dxa"/>
            <w:vMerge/>
            <w:shd w:val="clear" w:color="auto" w:fill="C1E4F5" w:themeFill="accent1" w:themeFillTint="33"/>
          </w:tcPr>
          <w:p w14:paraId="22477CA4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B85602B" w14:textId="77777777" w:rsidR="00526528" w:rsidRPr="00526528" w:rsidRDefault="00526528" w:rsidP="00526528">
            <w:pPr>
              <w:jc w:val="center"/>
              <w:rPr>
                <w:rFonts w:asciiTheme="majorHAnsi" w:hAnsiTheme="majorHAnsi" w:cs="Arial"/>
                <w:i/>
                <w:sz w:val="18"/>
                <w:szCs w:val="18"/>
                <w:lang w:val="en-US"/>
              </w:rPr>
            </w:pPr>
            <w:sdt>
              <w:sdtPr>
                <w:rPr>
                  <w:rFonts w:asciiTheme="majorHAnsi" w:hAnsiTheme="majorHAnsi" w:cs="Arial"/>
                  <w:iCs/>
                  <w:sz w:val="18"/>
                  <w:szCs w:val="18"/>
                  <w:lang w:val="en-US"/>
                </w:rPr>
                <w:id w:val="326179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26528">
                  <w:rPr>
                    <w:rFonts w:asciiTheme="majorHAnsi" w:eastAsia="MS Gothic" w:hAnsiTheme="majorHAnsi" w:cs="Arial"/>
                    <w:iCs/>
                    <w:sz w:val="18"/>
                    <w:szCs w:val="18"/>
                    <w:lang w:val="en-US"/>
                  </w:rPr>
                  <w:t>☐</w:t>
                </w:r>
              </w:sdtContent>
            </w:sdt>
          </w:p>
        </w:tc>
        <w:tc>
          <w:tcPr>
            <w:tcW w:w="5946" w:type="dxa"/>
          </w:tcPr>
          <w:p w14:paraId="36C71B20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iCs/>
                <w:sz w:val="18"/>
                <w:szCs w:val="18"/>
                <w:lang w:val="en-US"/>
              </w:rPr>
              <w:t>We confirm to monitor the data flow continuously and take appropriate measures towards the data provider if the amount of data provided shows unusual behavior OR We will issue a report about the quantitative amount of data being shared</w:t>
            </w:r>
          </w:p>
        </w:tc>
      </w:tr>
    </w:tbl>
    <w:p w14:paraId="2D621829" w14:textId="77777777" w:rsidR="00526528" w:rsidRDefault="00526528" w:rsidP="00526528"/>
    <w:p w14:paraId="53E218BC" w14:textId="6CF4E434" w:rsidR="00526528" w:rsidRPr="00526528" w:rsidRDefault="00526528" w:rsidP="00526528">
      <w:pPr>
        <w:rPr>
          <w:b/>
          <w:bCs/>
        </w:rPr>
      </w:pPr>
      <w:r w:rsidRPr="00526528">
        <w:rPr>
          <w:b/>
          <w:bCs/>
        </w:rPr>
        <w:t xml:space="preserve">Contact point for enquiries about the assessment </w:t>
      </w:r>
    </w:p>
    <w:p w14:paraId="1AD5DA11" w14:textId="77777777" w:rsidR="00526528" w:rsidRPr="00526528" w:rsidRDefault="00526528" w:rsidP="00526528">
      <w:r w:rsidRPr="00526528">
        <w:t>It is essential that these contact details are actively monitored and that responses to enquiries are provided in a timely manner.</w:t>
      </w: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26"/>
        <w:gridCol w:w="6190"/>
      </w:tblGrid>
      <w:tr w:rsidR="00526528" w:rsidRPr="00BA3F9D" w14:paraId="0BCA4EB4" w14:textId="77777777" w:rsidTr="00526528">
        <w:tc>
          <w:tcPr>
            <w:tcW w:w="2830" w:type="dxa"/>
            <w:shd w:val="clear" w:color="auto" w:fill="C1E4F5" w:themeFill="accent1" w:themeFillTint="33"/>
          </w:tcPr>
          <w:p w14:paraId="5DFD83C8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Company name:</w:t>
            </w:r>
          </w:p>
        </w:tc>
        <w:tc>
          <w:tcPr>
            <w:tcW w:w="6232" w:type="dxa"/>
          </w:tcPr>
          <w:p w14:paraId="61B5855E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</w:p>
        </w:tc>
      </w:tr>
      <w:tr w:rsidR="00526528" w:rsidRPr="00353BF7" w14:paraId="5BFA7DA5" w14:textId="77777777" w:rsidTr="00526528">
        <w:tc>
          <w:tcPr>
            <w:tcW w:w="2830" w:type="dxa"/>
            <w:shd w:val="clear" w:color="auto" w:fill="C1E4F5" w:themeFill="accent1" w:themeFillTint="33"/>
          </w:tcPr>
          <w:p w14:paraId="6B3A03EA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Company unit/division/section/team:</w:t>
            </w:r>
          </w:p>
        </w:tc>
        <w:tc>
          <w:tcPr>
            <w:tcW w:w="6232" w:type="dxa"/>
          </w:tcPr>
          <w:p w14:paraId="2BB50E83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</w:p>
        </w:tc>
      </w:tr>
      <w:tr w:rsidR="00526528" w:rsidRPr="00BA3F9D" w14:paraId="02A74D39" w14:textId="77777777" w:rsidTr="00526528">
        <w:tc>
          <w:tcPr>
            <w:tcW w:w="2830" w:type="dxa"/>
            <w:shd w:val="clear" w:color="auto" w:fill="C1E4F5" w:themeFill="accent1" w:themeFillTint="33"/>
          </w:tcPr>
          <w:p w14:paraId="33B31CC7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Contact person name:</w:t>
            </w:r>
          </w:p>
        </w:tc>
        <w:tc>
          <w:tcPr>
            <w:tcW w:w="6232" w:type="dxa"/>
          </w:tcPr>
          <w:p w14:paraId="7963BF1A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</w:p>
        </w:tc>
      </w:tr>
      <w:tr w:rsidR="00526528" w:rsidRPr="00BA3F9D" w14:paraId="06348A38" w14:textId="77777777" w:rsidTr="00526528">
        <w:tc>
          <w:tcPr>
            <w:tcW w:w="2830" w:type="dxa"/>
            <w:shd w:val="clear" w:color="auto" w:fill="C1E4F5" w:themeFill="accent1" w:themeFillTint="33"/>
          </w:tcPr>
          <w:p w14:paraId="674A3216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Contact email address:</w:t>
            </w:r>
          </w:p>
        </w:tc>
        <w:tc>
          <w:tcPr>
            <w:tcW w:w="6232" w:type="dxa"/>
          </w:tcPr>
          <w:p w14:paraId="2470608B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</w:p>
        </w:tc>
      </w:tr>
      <w:tr w:rsidR="00526528" w:rsidRPr="00BA3F9D" w14:paraId="27E3F821" w14:textId="77777777" w:rsidTr="00526528">
        <w:tc>
          <w:tcPr>
            <w:tcW w:w="2830" w:type="dxa"/>
            <w:shd w:val="clear" w:color="auto" w:fill="C1E4F5" w:themeFill="accent1" w:themeFillTint="33"/>
          </w:tcPr>
          <w:p w14:paraId="28A73207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</w:pPr>
            <w:r w:rsidRPr="00526528">
              <w:rPr>
                <w:rFonts w:asciiTheme="majorHAnsi" w:hAnsiTheme="majorHAnsi" w:cs="Arial"/>
                <w:b/>
                <w:bCs/>
                <w:sz w:val="18"/>
                <w:szCs w:val="18"/>
                <w:lang w:val="en-US"/>
              </w:rPr>
              <w:t>Contact phone number:</w:t>
            </w:r>
          </w:p>
        </w:tc>
        <w:tc>
          <w:tcPr>
            <w:tcW w:w="6232" w:type="dxa"/>
          </w:tcPr>
          <w:p w14:paraId="31370C69" w14:textId="77777777" w:rsidR="00526528" w:rsidRPr="00526528" w:rsidRDefault="00526528" w:rsidP="00526528">
            <w:pPr>
              <w:jc w:val="left"/>
              <w:rPr>
                <w:rFonts w:asciiTheme="majorHAnsi" w:hAnsiTheme="majorHAnsi" w:cs="Arial"/>
                <w:sz w:val="18"/>
                <w:szCs w:val="18"/>
                <w:lang w:val="en-US"/>
              </w:rPr>
            </w:pPr>
          </w:p>
        </w:tc>
      </w:tr>
    </w:tbl>
    <w:p w14:paraId="37EEC3E3" w14:textId="77777777" w:rsidR="00B373AF" w:rsidRPr="005D777E" w:rsidRDefault="00B373AF">
      <w:pPr>
        <w:rPr>
          <w:lang w:val="en-US"/>
        </w:rPr>
      </w:pPr>
    </w:p>
    <w:p w14:paraId="4952F3F0" w14:textId="77777777" w:rsidR="005D777E" w:rsidRDefault="005D777E" w:rsidP="005D777E">
      <w:pPr>
        <w:pStyle w:val="Heading1"/>
        <w:rPr>
          <w:lang w:val="en-US"/>
        </w:rPr>
      </w:pPr>
      <w:r>
        <w:rPr>
          <w:lang w:val="en-US"/>
        </w:rPr>
        <w:lastRenderedPageBreak/>
        <w:t>Signed (when completed)</w:t>
      </w:r>
    </w:p>
    <w:p w14:paraId="5DDDB6BA" w14:textId="612DFE1F" w:rsidR="00B373AF" w:rsidRDefault="006D27D8">
      <w:r>
        <w:rPr>
          <w:rFonts w:ascii="Arial" w:hAnsi="Arial" w:cs="Arial"/>
          <w:sz w:val="16"/>
          <w:szCs w:val="16"/>
        </w:rPr>
        <w:pict w14:anchorId="628346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Signature Line, Unsigned" style="width:191.7pt;height:96.3pt">
            <v:imagedata r:id="rId10" o:title=""/>
            <o:lock v:ext="edit" ungrouping="t" rotation="t" cropping="t" verticies="t" text="t" grouping="t"/>
            <o:signatureline v:ext="edit" id="{6B30DC17-CE19-4AE9-A751-1DECC51AF4C5}" provid="{00000000-0000-0000-0000-000000000000}" issignatureline="t"/>
          </v:shape>
        </w:pict>
      </w:r>
    </w:p>
    <w:p w14:paraId="1DB7E08E" w14:textId="77777777" w:rsidR="00B373AF" w:rsidRDefault="00B373AF"/>
    <w:p w14:paraId="322E590A" w14:textId="77777777" w:rsidR="00B373AF" w:rsidRDefault="00B373AF"/>
    <w:p w14:paraId="371AA9FA" w14:textId="77777777" w:rsidR="00B373AF" w:rsidRDefault="00B373AF"/>
    <w:p w14:paraId="14F7B164" w14:textId="77777777" w:rsidR="00B373AF" w:rsidRDefault="00B373AF"/>
    <w:p w14:paraId="7D5D0D6F" w14:textId="77777777" w:rsidR="00B373AF" w:rsidRDefault="00B373AF"/>
    <w:p w14:paraId="75D95FCB" w14:textId="77777777" w:rsidR="00B373AF" w:rsidRDefault="00B373AF"/>
    <w:p w14:paraId="2F3CF458" w14:textId="77777777" w:rsidR="001E5C03" w:rsidRDefault="001E5C03"/>
    <w:p w14:paraId="5076A8B6" w14:textId="77777777" w:rsidR="001E5C03" w:rsidRDefault="001E5C03"/>
    <w:p w14:paraId="4E1B8A93" w14:textId="77777777" w:rsidR="001E5C03" w:rsidRDefault="001E5C03"/>
    <w:p w14:paraId="11A01A53" w14:textId="77777777" w:rsidR="001E5C03" w:rsidRDefault="001E5C03"/>
    <w:p w14:paraId="461E8B5D" w14:textId="77777777" w:rsidR="001E5C03" w:rsidRDefault="001E5C03"/>
    <w:p w14:paraId="1CD544E1" w14:textId="77777777" w:rsidR="001E5C03" w:rsidRDefault="001E5C03"/>
    <w:p w14:paraId="3CC03A43" w14:textId="77777777" w:rsidR="001E5C03" w:rsidRDefault="001E5C03"/>
    <w:p w14:paraId="358803F7" w14:textId="77777777" w:rsidR="001E5C03" w:rsidRDefault="001E5C03"/>
    <w:p w14:paraId="3E0CFC96" w14:textId="77777777" w:rsidR="001E5C03" w:rsidRDefault="001E5C03"/>
    <w:p w14:paraId="1342E8E0" w14:textId="77777777" w:rsidR="001E5C03" w:rsidRDefault="001E5C03"/>
    <w:p w14:paraId="08EC9FD0" w14:textId="77777777" w:rsidR="001E5C03" w:rsidRDefault="001E5C03"/>
    <w:p w14:paraId="78BB9825" w14:textId="77777777" w:rsidR="001E5C03" w:rsidRDefault="001E5C03"/>
    <w:p w14:paraId="4FC8BC60" w14:textId="77777777" w:rsidR="001E5C03" w:rsidRDefault="001E5C03"/>
    <w:p w14:paraId="62EF8F4E" w14:textId="77777777" w:rsidR="001E5C03" w:rsidRDefault="001E5C03"/>
    <w:p w14:paraId="1B599AC6" w14:textId="77777777" w:rsidR="001E5C03" w:rsidRDefault="001E5C03"/>
    <w:p w14:paraId="579365EF" w14:textId="77777777" w:rsidR="001E5C03" w:rsidRDefault="001E5C03"/>
    <w:p w14:paraId="46F6AB6F" w14:textId="77777777" w:rsidR="001E5C03" w:rsidRDefault="001E5C03"/>
    <w:sectPr w:rsidR="001E5C03" w:rsidSect="00CF43DF">
      <w:headerReference w:type="first" r:id="rId11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7D28DE" w14:textId="77777777" w:rsidR="00405C87" w:rsidRDefault="00405C87" w:rsidP="00CF43DF">
      <w:pPr>
        <w:spacing w:after="0" w:line="240" w:lineRule="auto"/>
      </w:pPr>
      <w:r>
        <w:separator/>
      </w:r>
    </w:p>
  </w:endnote>
  <w:endnote w:type="continuationSeparator" w:id="0">
    <w:p w14:paraId="6C728807" w14:textId="77777777" w:rsidR="00405C87" w:rsidRDefault="00405C87" w:rsidP="00CF4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0C447" w14:textId="77777777" w:rsidR="00405C87" w:rsidRDefault="00405C87" w:rsidP="00CF43DF">
      <w:pPr>
        <w:spacing w:after="0" w:line="240" w:lineRule="auto"/>
      </w:pPr>
      <w:r>
        <w:separator/>
      </w:r>
    </w:p>
  </w:footnote>
  <w:footnote w:type="continuationSeparator" w:id="0">
    <w:p w14:paraId="4730BFD6" w14:textId="77777777" w:rsidR="00405C87" w:rsidRDefault="00405C87" w:rsidP="00CF4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405D2" w14:textId="0D9076FD" w:rsidR="006D27D8" w:rsidRDefault="006D27D8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7A3186B2" wp14:editId="6283CF92">
          <wp:simplePos x="0" y="0"/>
          <wp:positionH relativeFrom="page">
            <wp:posOffset>19050</wp:posOffset>
          </wp:positionH>
          <wp:positionV relativeFrom="margin">
            <wp:align>center</wp:align>
          </wp:positionV>
          <wp:extent cx="7538085" cy="10662920"/>
          <wp:effectExtent l="0" t="0" r="5715" b="5080"/>
          <wp:wrapNone/>
          <wp:docPr id="17024095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0552928" name="Picture 11405529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066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834583"/>
    <w:multiLevelType w:val="hybridMultilevel"/>
    <w:tmpl w:val="03482E06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DBD636B"/>
    <w:multiLevelType w:val="hybridMultilevel"/>
    <w:tmpl w:val="A1BADEC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6113991">
    <w:abstractNumId w:val="1"/>
  </w:num>
  <w:num w:numId="2" w16cid:durableId="20652518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229"/>
    <w:rsid w:val="0015382A"/>
    <w:rsid w:val="001E5C03"/>
    <w:rsid w:val="002A7207"/>
    <w:rsid w:val="00405C87"/>
    <w:rsid w:val="004C5D46"/>
    <w:rsid w:val="00526528"/>
    <w:rsid w:val="005D777E"/>
    <w:rsid w:val="006D27D8"/>
    <w:rsid w:val="007E427E"/>
    <w:rsid w:val="00852A72"/>
    <w:rsid w:val="00855559"/>
    <w:rsid w:val="00865F1C"/>
    <w:rsid w:val="00875AFB"/>
    <w:rsid w:val="008E1E44"/>
    <w:rsid w:val="00A06229"/>
    <w:rsid w:val="00A679F9"/>
    <w:rsid w:val="00A87D51"/>
    <w:rsid w:val="00B373AF"/>
    <w:rsid w:val="00BF3417"/>
    <w:rsid w:val="00CF43DF"/>
    <w:rsid w:val="00D21146"/>
    <w:rsid w:val="00D771A6"/>
    <w:rsid w:val="00F40485"/>
    <w:rsid w:val="00F54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0E664D"/>
  <w15:chartTrackingRefBased/>
  <w15:docId w15:val="{2FC2EB31-7277-4D0D-82D4-CE367E29F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254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F542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42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42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42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42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42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42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42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42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21146"/>
    <w:pPr>
      <w:spacing w:after="80" w:line="240" w:lineRule="auto"/>
      <w:contextualSpacing/>
    </w:pPr>
    <w:rPr>
      <w:rFonts w:ascii="Montserrat" w:eastAsiaTheme="majorEastAsia" w:hAnsi="Montserrat" w:cstheme="majorBidi"/>
      <w:b/>
      <w:color w:val="18385E" w:themeColor="text2"/>
      <w:spacing w:val="-10"/>
      <w:kern w:val="28"/>
      <w:sz w:val="56"/>
      <w:szCs w:val="56"/>
      <w:u w:val="thick" w:color="0C7EF9" w:themeColor="accent2"/>
    </w:rPr>
  </w:style>
  <w:style w:type="character" w:customStyle="1" w:styleId="TitleChar">
    <w:name w:val="Title Char"/>
    <w:basedOn w:val="DefaultParagraphFont"/>
    <w:link w:val="Title"/>
    <w:uiPriority w:val="10"/>
    <w:rsid w:val="00D21146"/>
    <w:rPr>
      <w:rFonts w:ascii="Montserrat" w:eastAsiaTheme="majorEastAsia" w:hAnsi="Montserrat" w:cstheme="majorBidi"/>
      <w:b/>
      <w:color w:val="18385E" w:themeColor="text2"/>
      <w:spacing w:val="-10"/>
      <w:kern w:val="28"/>
      <w:sz w:val="56"/>
      <w:szCs w:val="56"/>
      <w:u w:val="thick" w:color="0C7EF9" w:themeColor="accent2"/>
    </w:rPr>
  </w:style>
  <w:style w:type="character" w:customStyle="1" w:styleId="Heading1Char">
    <w:name w:val="Heading 1 Char"/>
    <w:basedOn w:val="DefaultParagraphFont"/>
    <w:link w:val="Heading1"/>
    <w:uiPriority w:val="9"/>
    <w:rsid w:val="00F542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542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42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425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425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42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42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42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4254"/>
    <w:rPr>
      <w:rFonts w:eastAsiaTheme="majorEastAsia" w:cstheme="majorBidi"/>
      <w:color w:val="272727" w:themeColor="text1" w:themeTint="D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42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42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42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42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42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425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42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425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4254"/>
    <w:rPr>
      <w:b/>
      <w:bCs/>
      <w:smallCaps/>
      <w:color w:val="0F4761" w:themeColor="accent1" w:themeShade="BF"/>
      <w:spacing w:val="5"/>
    </w:rPr>
  </w:style>
  <w:style w:type="table" w:styleId="GridTable4-Accent1">
    <w:name w:val="Grid Table 4 Accent 1"/>
    <w:basedOn w:val="TableNormal"/>
    <w:uiPriority w:val="49"/>
    <w:rsid w:val="00F54254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CF43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3DF"/>
  </w:style>
  <w:style w:type="paragraph" w:styleId="Footer">
    <w:name w:val="footer"/>
    <w:basedOn w:val="Normal"/>
    <w:link w:val="FooterChar"/>
    <w:uiPriority w:val="99"/>
    <w:unhideWhenUsed/>
    <w:rsid w:val="00CF43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3DF"/>
  </w:style>
  <w:style w:type="paragraph" w:styleId="NoSpacing">
    <w:name w:val="No Spacing"/>
    <w:link w:val="NoSpacingChar"/>
    <w:uiPriority w:val="1"/>
    <w:qFormat/>
    <w:rsid w:val="00CF43DF"/>
    <w:pPr>
      <w:spacing w:after="0" w:line="240" w:lineRule="auto"/>
    </w:pPr>
    <w:rPr>
      <w:rFonts w:eastAsiaTheme="minorEastAsia"/>
      <w:kern w:val="0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CF43DF"/>
    <w:rPr>
      <w:rFonts w:eastAsiaTheme="minorEastAsia"/>
      <w:kern w:val="0"/>
      <w:lang w:val="en-US"/>
      <w14:ligatures w14:val="none"/>
    </w:rPr>
  </w:style>
  <w:style w:type="table" w:styleId="TableGrid">
    <w:name w:val="Table Grid"/>
    <w:basedOn w:val="TableNormal"/>
    <w:uiPriority w:val="39"/>
    <w:rsid w:val="00A06229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0622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wnloads\DFRS%20Word%20Template_V2.dotx" TargetMode="External"/></Relationships>
</file>

<file path=word/theme/theme1.xml><?xml version="1.0" encoding="utf-8"?>
<a:theme xmlns:a="http://schemas.openxmlformats.org/drawingml/2006/main" name="Office Theme">
  <a:themeElements>
    <a:clrScheme name="DFRS template">
      <a:dk1>
        <a:sysClr val="windowText" lastClr="000000"/>
      </a:dk1>
      <a:lt1>
        <a:sysClr val="window" lastClr="FFFFFF"/>
      </a:lt1>
      <a:dk2>
        <a:srgbClr val="18385E"/>
      </a:dk2>
      <a:lt2>
        <a:srgbClr val="E8E8E8"/>
      </a:lt2>
      <a:accent1>
        <a:srgbClr val="156082"/>
      </a:accent1>
      <a:accent2>
        <a:srgbClr val="0C7EF9"/>
      </a:accent2>
      <a:accent3>
        <a:srgbClr val="1B1A1A"/>
      </a:accent3>
      <a:accent4>
        <a:srgbClr val="0F9ED5"/>
      </a:accent4>
      <a:accent5>
        <a:srgbClr val="636363"/>
      </a:accent5>
      <a:accent6>
        <a:srgbClr val="D4D9D2"/>
      </a:accent6>
      <a:hlink>
        <a:srgbClr val="44C5E0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0128C3AE3F8B4F9F34A722C01DDE89" ma:contentTypeVersion="18" ma:contentTypeDescription="Crée un document." ma:contentTypeScope="" ma:versionID="7c907b1395e7cdad3a5953827ca78bc8">
  <xsd:schema xmlns:xsd="http://www.w3.org/2001/XMLSchema" xmlns:xs="http://www.w3.org/2001/XMLSchema" xmlns:p="http://schemas.microsoft.com/office/2006/metadata/properties" xmlns:ns2="162ec465-03ab-4d0d-8279-5cb0c51f7de0" xmlns:ns3="f69a682f-af89-4eb8-a4c5-7b99ba91a552" targetNamespace="http://schemas.microsoft.com/office/2006/metadata/properties" ma:root="true" ma:fieldsID="0ffbd8fdafd8f78311f3726f6414080c" ns2:_="" ns3:_="">
    <xsd:import namespace="162ec465-03ab-4d0d-8279-5cb0c51f7de0"/>
    <xsd:import namespace="f69a682f-af89-4eb8-a4c5-7b99ba91a5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2ec465-03ab-4d0d-8279-5cb0c51f7d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b5d298e1-810f-4711-8be9-ef4702f2a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9a682f-af89-4eb8-a4c5-7b99ba91a55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0637121d-5a4e-481b-ac20-434e6867a5c1}" ma:internalName="TaxCatchAll" ma:showField="CatchAllData" ma:web="f69a682f-af89-4eb8-a4c5-7b99ba91a5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69a682f-af89-4eb8-a4c5-7b99ba91a552" xsi:nil="true"/>
    <lcf76f155ced4ddcb4097134ff3c332f xmlns="162ec465-03ab-4d0d-8279-5cb0c51f7de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2EADBC-925D-4C84-ADEF-797045D26E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2ec465-03ab-4d0d-8279-5cb0c51f7de0"/>
    <ds:schemaRef ds:uri="f69a682f-af89-4eb8-a4c5-7b99ba91a5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531A6F-96D7-4FC0-86C9-E934ADB02F9A}">
  <ds:schemaRefs>
    <ds:schemaRef ds:uri="http://schemas.microsoft.com/office/2006/metadata/properties"/>
    <ds:schemaRef ds:uri="http://schemas.microsoft.com/office/infopath/2007/PartnerControls"/>
    <ds:schemaRef ds:uri="f69a682f-af89-4eb8-a4c5-7b99ba91a552"/>
    <ds:schemaRef ds:uri="162ec465-03ab-4d0d-8279-5cb0c51f7de0"/>
  </ds:schemaRefs>
</ds:datastoreItem>
</file>

<file path=customXml/itemProps3.xml><?xml version="1.0" encoding="utf-8"?>
<ds:datastoreItem xmlns:ds="http://schemas.openxmlformats.org/officeDocument/2006/customXml" ds:itemID="{4A53BE0D-160E-4A16-8430-88DAF72193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DFRS Word Template_V2.dotx</Template>
  <TotalTime>0</TotalTime>
  <Pages>3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Rodriguez Rayego</dc:creator>
  <cp:keywords/>
  <dc:description/>
  <cp:lastModifiedBy>Julia Rodriguez Rayego</cp:lastModifiedBy>
  <cp:revision>2</cp:revision>
  <dcterms:created xsi:type="dcterms:W3CDTF">2026-03-03T10:00:00Z</dcterms:created>
  <dcterms:modified xsi:type="dcterms:W3CDTF">2026-03-03T10:00:00Z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0x010100D50128C3AE3F8B4F9F34A722C01DDE89</vt:lpwstr>
  </property>
</Properties>
</file>